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38DFB7" w14:textId="0B4AB54C" w:rsidR="00CA6692" w:rsidRDefault="00CC490C" w:rsidP="00DE222A">
      <w:pPr>
        <w:pStyle w:val="-berschrift1HauptberschriftohneUnterberschrift"/>
      </w:pPr>
      <w:r w:rsidRPr="00CC490C">
        <w:t>Cybermobbing und Hate Speech</w:t>
      </w:r>
    </w:p>
    <w:p w14:paraId="097CC5D8" w14:textId="77777777" w:rsidR="00DE222A" w:rsidRDefault="00DE222A" w:rsidP="00F1182D">
      <w:pPr>
        <w:pStyle w:val="-berschrift2Unterberschriftnachberschrift1"/>
        <w:spacing w:after="240"/>
      </w:pPr>
      <w:r>
        <w:t xml:space="preserve">Aufgabenstellung: </w:t>
      </w:r>
      <w:r w:rsidRPr="00351DFE">
        <w:t>Vergleichende</w:t>
      </w:r>
      <w:r>
        <w:t xml:space="preserve"> Analyse von Kommentaren </w:t>
      </w:r>
    </w:p>
    <w:p w14:paraId="5A276CBF" w14:textId="77777777" w:rsidR="007A1E8C" w:rsidRDefault="00DE222A" w:rsidP="007A1E8C">
      <w:pPr>
        <w:pStyle w:val="-Haupttext"/>
      </w:pPr>
      <w:r>
        <w:t xml:space="preserve">Schau dir die einzelnen Postings und Kommentare an und überlege anschließend mithilfe der Orientierungsfragen, inwieweit die Nachrichten Hass transportieren und wie dieser sprachlich formuliert ist. </w:t>
      </w:r>
    </w:p>
    <w:p w14:paraId="4F2B6BC1" w14:textId="4CBE463C" w:rsidR="00DE222A" w:rsidRDefault="00A848A6" w:rsidP="007A1E8C">
      <w:pPr>
        <w:pStyle w:val="-Haupttext"/>
      </w:pPr>
      <w:r>
        <w:rPr>
          <w:noProof/>
        </w:rPr>
        <w:drawing>
          <wp:anchor distT="180340" distB="107950" distL="114300" distR="114300" simplePos="0" relativeHeight="251652096" behindDoc="0" locked="0" layoutInCell="1" allowOverlap="1" wp14:anchorId="712AEBC3" wp14:editId="13E745C6">
            <wp:simplePos x="0" y="0"/>
            <wp:positionH relativeFrom="column">
              <wp:posOffset>-635</wp:posOffset>
            </wp:positionH>
            <wp:positionV relativeFrom="paragraph">
              <wp:posOffset>1177290</wp:posOffset>
            </wp:positionV>
            <wp:extent cx="5029200" cy="1692275"/>
            <wp:effectExtent l="0" t="0" r="0" b="0"/>
            <wp:wrapTopAndBottom/>
            <wp:docPr id="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69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22A">
        <w:t>Du kannst deine Gedanken stichpunktartig festhalten.</w:t>
      </w:r>
    </w:p>
    <w:p w14:paraId="169A63E6" w14:textId="23276FD8" w:rsidR="006A6C9F" w:rsidRPr="006A6C9F" w:rsidRDefault="007A1E8C" w:rsidP="006A6C9F">
      <w:pPr>
        <w:pStyle w:val="-berschrift2frKapitelberschriftinPlaylists"/>
      </w:pPr>
      <w:r>
        <w:t>Beispi</w:t>
      </w:r>
      <w:r w:rsidR="00875D4E">
        <w:t>el 1</w:t>
      </w:r>
    </w:p>
    <w:p w14:paraId="1C1CEC66" w14:textId="49C4A08C" w:rsidR="00875D4E" w:rsidRPr="008E6C05" w:rsidRDefault="001B7E74" w:rsidP="008E6C05">
      <w:pPr>
        <w:pStyle w:val="-Bildunterschrift"/>
      </w:pPr>
      <w:r>
        <w:t>[</w:t>
      </w:r>
      <w:r w:rsidR="00F00FDA" w:rsidRPr="008E6C05">
        <w:t xml:space="preserve">Bild: Kommentare wurden für pädagogische Zwecke </w:t>
      </w:r>
      <w:r w:rsidR="00BD4C44" w:rsidRPr="008E6C05">
        <w:t xml:space="preserve">erstellt </w:t>
      </w:r>
      <w:r w:rsidR="00F00FDA" w:rsidRPr="008E6C05">
        <w:t xml:space="preserve">mithilfe des Tools </w:t>
      </w:r>
      <w:hyperlink r:id="rId12" w:history="1">
        <w:r w:rsidR="00F00FDA" w:rsidRPr="008E6C05">
          <w:rPr>
            <w:rStyle w:val="Hyperlink"/>
          </w:rPr>
          <w:t>https://www.prankmenot.com/</w:t>
        </w:r>
      </w:hyperlink>
      <w:r>
        <w:t>]</w:t>
      </w:r>
    </w:p>
    <w:p w14:paraId="203DCFCD" w14:textId="77777777" w:rsidR="00BE0F44" w:rsidRPr="00BE0F44" w:rsidRDefault="00BE0F44" w:rsidP="00351DFE">
      <w:pPr>
        <w:pStyle w:val="-berschrift3HaupttextZwischenberschrift"/>
      </w:pPr>
      <w:r w:rsidRPr="00BE0F44">
        <w:t xml:space="preserve">Orientierungsfragen: </w:t>
      </w:r>
    </w:p>
    <w:p w14:paraId="4FEB99AC" w14:textId="31F36CCF" w:rsidR="00BE0F44" w:rsidRDefault="00BE0F44" w:rsidP="007806BA">
      <w:pPr>
        <w:pStyle w:val="-Haupttext"/>
      </w:pPr>
      <w:r w:rsidRPr="00BE0F44">
        <w:t>An wen richtet sich der Hass in der Nachricht/im Kommentar?</w:t>
      </w:r>
    </w:p>
    <w:p w14:paraId="566979A8" w14:textId="276D0DB4" w:rsidR="007806BA" w:rsidRDefault="007806BA" w:rsidP="007806BA">
      <w:pPr>
        <w:pStyle w:val="-Haupttext"/>
      </w:pPr>
    </w:p>
    <w:p w14:paraId="1DB38CE8" w14:textId="77777777" w:rsidR="007806BA" w:rsidRDefault="007806BA" w:rsidP="007806BA">
      <w:pPr>
        <w:pStyle w:val="-Haupttext"/>
      </w:pPr>
    </w:p>
    <w:p w14:paraId="1C7339D2" w14:textId="0C3163F2" w:rsidR="00BE0F44" w:rsidRDefault="00BE0F44" w:rsidP="007806BA">
      <w:pPr>
        <w:pStyle w:val="-Haupttext"/>
      </w:pPr>
      <w:r w:rsidRPr="00BE0F44">
        <w:t xml:space="preserve">Worauf bezieht sich die Hassbotschaft? </w:t>
      </w:r>
    </w:p>
    <w:p w14:paraId="5DD3EF36" w14:textId="268CE294" w:rsidR="007806BA" w:rsidRDefault="007806BA" w:rsidP="007806BA">
      <w:pPr>
        <w:pStyle w:val="-Haupttext"/>
      </w:pPr>
    </w:p>
    <w:p w14:paraId="05DD1A31" w14:textId="77777777" w:rsidR="007806BA" w:rsidRDefault="007806BA" w:rsidP="007806BA">
      <w:pPr>
        <w:pStyle w:val="-Haupttext"/>
      </w:pPr>
    </w:p>
    <w:p w14:paraId="0B7DFB11" w14:textId="7C92E73A" w:rsidR="00BE0F44" w:rsidRDefault="00BE0F44" w:rsidP="007806BA">
      <w:pPr>
        <w:pStyle w:val="-Haupttext"/>
      </w:pPr>
      <w:r w:rsidRPr="00BE0F44">
        <w:t xml:space="preserve">Wie ist die Nachricht/der Kommentar formuliert? </w:t>
      </w:r>
    </w:p>
    <w:p w14:paraId="26AD6B66" w14:textId="65FDF78D" w:rsidR="007806BA" w:rsidRDefault="007806BA" w:rsidP="007806BA">
      <w:pPr>
        <w:pStyle w:val="-Haupttext"/>
      </w:pPr>
    </w:p>
    <w:p w14:paraId="5B0ED1B5" w14:textId="77777777" w:rsidR="007806BA" w:rsidRPr="00BE0F44" w:rsidRDefault="007806BA" w:rsidP="007806BA">
      <w:pPr>
        <w:pStyle w:val="-Haupttext"/>
      </w:pPr>
    </w:p>
    <w:p w14:paraId="77B2C509" w14:textId="28E090B2" w:rsidR="00BE0F44" w:rsidRDefault="00BE2581" w:rsidP="00777B59">
      <w:pPr>
        <w:pStyle w:val="-berschrift2frKapitelberschriftinPlaylists"/>
        <w:spacing w:before="0"/>
      </w:pPr>
      <w:r>
        <w:br w:type="page"/>
      </w:r>
      <w:r w:rsidR="0066041A">
        <w:rPr>
          <w:noProof/>
        </w:rPr>
        <w:lastRenderedPageBreak/>
        <mc:AlternateContent>
          <mc:Choice Requires="wpg">
            <w:drawing>
              <wp:anchor distT="0" distB="180340" distL="114300" distR="114300" simplePos="0" relativeHeight="251660288" behindDoc="0" locked="0" layoutInCell="1" allowOverlap="1" wp14:anchorId="4A1BD022" wp14:editId="2A6C8035">
                <wp:simplePos x="0" y="0"/>
                <wp:positionH relativeFrom="column">
                  <wp:posOffset>-4961</wp:posOffset>
                </wp:positionH>
                <wp:positionV relativeFrom="paragraph">
                  <wp:posOffset>578373</wp:posOffset>
                </wp:positionV>
                <wp:extent cx="5022000" cy="4305600"/>
                <wp:effectExtent l="0" t="0" r="7620" b="0"/>
                <wp:wrapTopAndBottom/>
                <wp:docPr id="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2000" cy="4305600"/>
                          <a:chOff x="0" y="0"/>
                          <a:chExt cx="5023701" cy="4307205"/>
                        </a:xfrm>
                      </wpg:grpSpPr>
                      <pic:pic xmlns:pic="http://schemas.openxmlformats.org/drawingml/2006/picture">
                        <pic:nvPicPr>
                          <pic:cNvPr id="3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81" b="7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4307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552281" y="3647552"/>
                            <a:ext cx="2471420" cy="64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27E7C3" w14:textId="20F1E95E" w:rsidR="00935F2E" w:rsidRDefault="00935F2E" w:rsidP="001E1769">
                              <w:pPr>
                                <w:pStyle w:val="-Bildunterschrift"/>
                              </w:pPr>
                              <w:r>
                                <w:t>[</w:t>
                              </w:r>
                              <w:r w:rsidRPr="001654C9">
                                <w:t xml:space="preserve">Bild: Kommentare </w:t>
                              </w:r>
                              <w:r w:rsidR="001E1769" w:rsidRPr="001654C9">
                                <w:t>wurden für pädagogische Zwecke</w:t>
                              </w:r>
                              <w:r w:rsidRPr="001654C9">
                                <w:t xml:space="preserve"> erstellt mithilfe des Tools </w:t>
                              </w:r>
                              <w:hyperlink r:id="rId14" w:history="1">
                                <w:r w:rsidRPr="008E6C05">
                                  <w:rPr>
                                    <w:rStyle w:val="Hyperlink"/>
                                  </w:rPr>
                                  <w:t>https://www.fakewhats.com/generator</w:t>
                                </w:r>
                              </w:hyperlink>
                              <w:r>
                                <w:rPr>
                                  <w:rStyle w:val="Hyperlink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18000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1BD022" id="Gruppieren 1" o:spid="_x0000_s1026" style="position:absolute;left:0;text-align:left;margin-left:-.4pt;margin-top:45.55pt;width:395.45pt;height:339pt;z-index:251660288;mso-wrap-distance-bottom:14.2pt;mso-width-relative:margin;mso-height-relative:margin" coordsize="50237,43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5" o:spid="_x0000_s1027" type="#_x0000_t75" style="position:absolute;width:25920;height:43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">
                  <v:imagedata r:id="rId15" o:title="" croptop="4575f" cropbottom="490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5522;top:36475;width:24715;height:6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" filled="f" stroked="f">
                  <v:textbox inset="5mm,0,0,0">
                    <w:txbxContent>
                      <w:p w14:paraId="6727E7C3" w14:textId="20F1E95E" w:rsidR="00935F2E" w:rsidRDefault="00935F2E" w:rsidP="001E1769">
                        <w:pPr>
                          <w:pStyle w:val="-Bildunterschrift"/>
                        </w:pPr>
                        <w:r>
                          <w:t>[</w:t>
                        </w:r>
                        <w:r w:rsidRPr="001654C9">
                          <w:t xml:space="preserve">Bild: Kommentare </w:t>
                        </w:r>
                        <w:r w:rsidR="001E1769" w:rsidRPr="001654C9">
                          <w:t>wurden für pädagogische Zwecke</w:t>
                        </w:r>
                        <w:r w:rsidRPr="001654C9">
                          <w:t xml:space="preserve"> erstellt mithilfe des Tools </w:t>
                        </w:r>
                        <w:hyperlink r:id="rId16" w:history="1">
                          <w:r w:rsidRPr="008E6C05">
                            <w:rPr>
                              <w:rStyle w:val="Hyperlink"/>
                            </w:rPr>
                            <w:t>https://www.fakewhats.com/generator</w:t>
                          </w:r>
                        </w:hyperlink>
                        <w:r>
                          <w:rPr>
                            <w:rStyle w:val="Hyperlink"/>
                          </w:rPr>
                          <w:t>]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777B59">
        <w:t>Beispiel 2</w:t>
      </w:r>
    </w:p>
    <w:p w14:paraId="6BFA14E0" w14:textId="77777777" w:rsidR="00BF1EEE" w:rsidRPr="00BE0F44" w:rsidRDefault="00BF1EEE" w:rsidP="00BF1EEE">
      <w:pPr>
        <w:pStyle w:val="-berschrift3HaupttextZwischenberschrift"/>
      </w:pPr>
      <w:r w:rsidRPr="00BE0F44">
        <w:t xml:space="preserve">Orientierungsfragen: </w:t>
      </w:r>
    </w:p>
    <w:p w14:paraId="73FFC46A" w14:textId="41A7F9F4" w:rsidR="00BF1EEE" w:rsidRDefault="00BF1EEE" w:rsidP="007806BA">
      <w:pPr>
        <w:pStyle w:val="-Haupttext"/>
      </w:pPr>
      <w:r w:rsidRPr="00BE0F44">
        <w:t>An wen richtet sich der Hass in der Nachricht/im Kommentar?</w:t>
      </w:r>
    </w:p>
    <w:p w14:paraId="269E9B53" w14:textId="77777777" w:rsidR="00BF1EEE" w:rsidRDefault="00BF1EEE" w:rsidP="007806BA">
      <w:pPr>
        <w:pStyle w:val="-Haupttext"/>
      </w:pPr>
    </w:p>
    <w:p w14:paraId="2DB98463" w14:textId="77777777" w:rsidR="00BF1EEE" w:rsidRPr="00BE0F44" w:rsidRDefault="00BF1EEE" w:rsidP="007806BA">
      <w:pPr>
        <w:pStyle w:val="-Haupttext"/>
      </w:pPr>
    </w:p>
    <w:p w14:paraId="41189D83" w14:textId="77777777" w:rsidR="00BF1EEE" w:rsidRDefault="00BF1EEE" w:rsidP="007806BA">
      <w:pPr>
        <w:pStyle w:val="-Haupttext"/>
      </w:pPr>
      <w:r w:rsidRPr="00BE0F44">
        <w:t xml:space="preserve">Worauf bezieht sich die Hassbotschaft? </w:t>
      </w:r>
    </w:p>
    <w:p w14:paraId="685F725E" w14:textId="77777777" w:rsidR="00BF1EEE" w:rsidRDefault="00BF1EEE" w:rsidP="007806BA">
      <w:pPr>
        <w:pStyle w:val="-Haupttext"/>
      </w:pPr>
    </w:p>
    <w:p w14:paraId="1BECEEA7" w14:textId="77777777" w:rsidR="00BF1EEE" w:rsidRPr="00BE0F44" w:rsidRDefault="00BF1EEE" w:rsidP="007806BA">
      <w:pPr>
        <w:pStyle w:val="-Haupttext"/>
      </w:pPr>
    </w:p>
    <w:p w14:paraId="6B8C3A42" w14:textId="2A9FCB2C" w:rsidR="00BF1EEE" w:rsidRPr="00BE0F44" w:rsidRDefault="00BF1EEE" w:rsidP="007806BA">
      <w:pPr>
        <w:pStyle w:val="-Haupttext"/>
      </w:pPr>
      <w:r w:rsidRPr="00BE0F44">
        <w:t xml:space="preserve">Wie ist die Nachricht/der Kommentar formuliert? </w:t>
      </w:r>
    </w:p>
    <w:p w14:paraId="1DF9DC60" w14:textId="256224AB" w:rsidR="00BF1EEE" w:rsidRDefault="005656E6" w:rsidP="005656E6">
      <w:pPr>
        <w:pStyle w:val="-berschrift2frKapitelberschriftinPlaylists"/>
        <w:spacing w:before="0"/>
      </w:pPr>
      <w:r>
        <w:br w:type="page"/>
      </w:r>
      <w:r w:rsidR="00A848A6">
        <w:rPr>
          <w:noProof/>
        </w:rPr>
        <w:lastRenderedPageBreak/>
        <w:drawing>
          <wp:anchor distT="180340" distB="107950" distL="114300" distR="114300" simplePos="0" relativeHeight="251653120" behindDoc="0" locked="0" layoutInCell="1" allowOverlap="1" wp14:anchorId="1F5E0BBE" wp14:editId="1F7F4031">
            <wp:simplePos x="0" y="0"/>
            <wp:positionH relativeFrom="column">
              <wp:posOffset>0</wp:posOffset>
            </wp:positionH>
            <wp:positionV relativeFrom="paragraph">
              <wp:posOffset>585470</wp:posOffset>
            </wp:positionV>
            <wp:extent cx="5048250" cy="1504315"/>
            <wp:effectExtent l="0" t="0" r="0" b="0"/>
            <wp:wrapTopAndBottom/>
            <wp:docPr id="4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50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Beispiel 3</w:t>
      </w:r>
    </w:p>
    <w:p w14:paraId="69FBA0F8" w14:textId="76D10F51" w:rsidR="005656E6" w:rsidRDefault="00680696" w:rsidP="00403BA5">
      <w:pPr>
        <w:pStyle w:val="-Bildunterschrift"/>
      </w:pPr>
      <w:r>
        <w:t>[</w:t>
      </w:r>
      <w:r w:rsidR="00403BA5" w:rsidRPr="00403BA5">
        <w:t>Bild: Kommentare wurden für pädagogische Zwecke erstell</w:t>
      </w:r>
      <w:r w:rsidR="00403BA5">
        <w:t>t</w:t>
      </w:r>
      <w:r w:rsidR="00403BA5" w:rsidRPr="00403BA5">
        <w:t xml:space="preserve"> mithilfe des Tools </w:t>
      </w:r>
      <w:hyperlink r:id="rId18" w:history="1">
        <w:r w:rsidR="00403BA5" w:rsidRPr="00403BA5">
          <w:rPr>
            <w:rStyle w:val="Hyperlink"/>
          </w:rPr>
          <w:t>https://www.prankmenot.com/</w:t>
        </w:r>
      </w:hyperlink>
      <w:r>
        <w:t>]</w:t>
      </w:r>
    </w:p>
    <w:p w14:paraId="19D23AE3" w14:textId="77777777" w:rsidR="00403BA5" w:rsidRPr="00BE0F44" w:rsidRDefault="00403BA5" w:rsidP="00403BA5">
      <w:pPr>
        <w:pStyle w:val="-berschrift3HaupttextZwischenberschrift"/>
      </w:pPr>
      <w:r w:rsidRPr="00BE0F44">
        <w:t xml:space="preserve">Orientierungsfragen: </w:t>
      </w:r>
    </w:p>
    <w:p w14:paraId="3129DF39" w14:textId="017F9283" w:rsidR="00403BA5" w:rsidRDefault="00403BA5" w:rsidP="00DA20C1">
      <w:pPr>
        <w:pStyle w:val="-Haupttext"/>
      </w:pPr>
      <w:r w:rsidRPr="00BE0F44">
        <w:t>An wen richtet sich der Hass in der Nachricht/im Kommentar?</w:t>
      </w:r>
    </w:p>
    <w:p w14:paraId="580E6EE4" w14:textId="77777777" w:rsidR="00403BA5" w:rsidRDefault="00403BA5" w:rsidP="00DA20C1">
      <w:pPr>
        <w:pStyle w:val="-Haupttext"/>
      </w:pPr>
    </w:p>
    <w:p w14:paraId="3CC1103F" w14:textId="77777777" w:rsidR="00403BA5" w:rsidRPr="00BE0F44" w:rsidRDefault="00403BA5" w:rsidP="00DA20C1">
      <w:pPr>
        <w:pStyle w:val="-Haupttext"/>
      </w:pPr>
    </w:p>
    <w:p w14:paraId="55991E8C" w14:textId="77777777" w:rsidR="00403BA5" w:rsidRDefault="00403BA5" w:rsidP="00DA20C1">
      <w:pPr>
        <w:pStyle w:val="-Haupttext"/>
      </w:pPr>
      <w:r w:rsidRPr="00BE0F44">
        <w:t xml:space="preserve">Worauf bezieht sich die Hassbotschaft? </w:t>
      </w:r>
    </w:p>
    <w:p w14:paraId="6E35BCA5" w14:textId="77777777" w:rsidR="00403BA5" w:rsidRDefault="00403BA5" w:rsidP="00DA20C1">
      <w:pPr>
        <w:pStyle w:val="-Haupttext"/>
      </w:pPr>
    </w:p>
    <w:p w14:paraId="125EDE5F" w14:textId="77777777" w:rsidR="00403BA5" w:rsidRPr="00BE0F44" w:rsidRDefault="00403BA5" w:rsidP="00DA20C1">
      <w:pPr>
        <w:pStyle w:val="-Haupttext"/>
      </w:pPr>
    </w:p>
    <w:p w14:paraId="5C859F6D" w14:textId="04051D89" w:rsidR="00403BA5" w:rsidRPr="00BE0F44" w:rsidRDefault="00403BA5" w:rsidP="00DA20C1">
      <w:pPr>
        <w:pStyle w:val="-Haupttext"/>
      </w:pPr>
      <w:r w:rsidRPr="00BE0F44">
        <w:t>Wie ist die Nachricht</w:t>
      </w:r>
      <w:r w:rsidR="00680696">
        <w:t>/</w:t>
      </w:r>
      <w:r w:rsidRPr="00BE0F44">
        <w:t xml:space="preserve">der Kommentar formuliert? </w:t>
      </w:r>
    </w:p>
    <w:p w14:paraId="2C29D72F" w14:textId="469F9AA0" w:rsidR="0003209C" w:rsidRDefault="0003209C" w:rsidP="0003209C">
      <w:pPr>
        <w:pStyle w:val="-berschrift2frKapitelberschriftinPlaylists"/>
        <w:spacing w:before="0"/>
      </w:pPr>
      <w:r>
        <w:br w:type="page"/>
      </w:r>
      <w:r w:rsidR="000D2924">
        <w:rPr>
          <w:noProof/>
        </w:rPr>
        <w:lastRenderedPageBreak/>
        <w:drawing>
          <wp:anchor distT="0" distB="180340" distL="114300" distR="114300" simplePos="0" relativeHeight="251654144" behindDoc="0" locked="0" layoutInCell="1" allowOverlap="1" wp14:anchorId="262B781B" wp14:editId="6FCE6C34">
            <wp:simplePos x="0" y="0"/>
            <wp:positionH relativeFrom="margin">
              <wp:align>center</wp:align>
            </wp:positionH>
            <wp:positionV relativeFrom="paragraph">
              <wp:posOffset>535194</wp:posOffset>
            </wp:positionV>
            <wp:extent cx="4834255" cy="1756410"/>
            <wp:effectExtent l="0" t="0" r="4445" b="0"/>
            <wp:wrapTopAndBottom/>
            <wp:docPr id="5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175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Beispiel 4</w:t>
      </w:r>
    </w:p>
    <w:p w14:paraId="1AFD26D0" w14:textId="4F9FF5A5" w:rsidR="00403BA5" w:rsidRDefault="00680696" w:rsidP="000D2924">
      <w:pPr>
        <w:pStyle w:val="-Bildunterschrift"/>
        <w:ind w:left="142" w:right="707"/>
      </w:pPr>
      <w:r>
        <w:t>[</w:t>
      </w:r>
      <w:r w:rsidR="00C93673" w:rsidRPr="00C93673">
        <w:t xml:space="preserve">Bild: Kommentare wurden für pädagogische Zwecke erstellt mithilfe des Tools </w:t>
      </w:r>
      <w:hyperlink r:id="rId20" w:history="1">
        <w:r w:rsidR="00487B34" w:rsidRPr="00403BA5">
          <w:rPr>
            <w:rStyle w:val="Hyperlink"/>
          </w:rPr>
          <w:t>https://www.prankmenot.com/</w:t>
        </w:r>
      </w:hyperlink>
      <w:r>
        <w:t>]</w:t>
      </w:r>
    </w:p>
    <w:p w14:paraId="500A073C" w14:textId="77777777" w:rsidR="00487B34" w:rsidRPr="00BE0F44" w:rsidRDefault="00487B34" w:rsidP="00487B34">
      <w:pPr>
        <w:pStyle w:val="-berschrift3HaupttextZwischenberschrift"/>
      </w:pPr>
      <w:r w:rsidRPr="00BE0F44">
        <w:t xml:space="preserve">Orientierungsfragen: </w:t>
      </w:r>
    </w:p>
    <w:p w14:paraId="2BC479B7" w14:textId="2FFA3387" w:rsidR="00487B34" w:rsidRDefault="00487B34" w:rsidP="00DA20C1">
      <w:pPr>
        <w:pStyle w:val="-Haupttext"/>
      </w:pPr>
      <w:r w:rsidRPr="00BE0F44">
        <w:t>An wen richtet sich der Hass in der Nachricht/im Kommentar?</w:t>
      </w:r>
    </w:p>
    <w:p w14:paraId="2B7E310E" w14:textId="77777777" w:rsidR="00487B34" w:rsidRDefault="00487B34" w:rsidP="00DA20C1">
      <w:pPr>
        <w:pStyle w:val="-Haupttext"/>
      </w:pPr>
    </w:p>
    <w:p w14:paraId="46BB886C" w14:textId="77777777" w:rsidR="00487B34" w:rsidRPr="00BE0F44" w:rsidRDefault="00487B34" w:rsidP="00DA20C1">
      <w:pPr>
        <w:pStyle w:val="-Haupttext"/>
      </w:pPr>
    </w:p>
    <w:p w14:paraId="236D7918" w14:textId="77777777" w:rsidR="00487B34" w:rsidRDefault="00487B34" w:rsidP="00DA20C1">
      <w:pPr>
        <w:pStyle w:val="-Haupttext"/>
      </w:pPr>
      <w:r w:rsidRPr="00BE0F44">
        <w:t xml:space="preserve">Worauf bezieht sich die Hassbotschaft? </w:t>
      </w:r>
    </w:p>
    <w:p w14:paraId="39CB49BD" w14:textId="77777777" w:rsidR="00487B34" w:rsidRDefault="00487B34" w:rsidP="00DA20C1">
      <w:pPr>
        <w:pStyle w:val="-Haupttext"/>
      </w:pPr>
    </w:p>
    <w:p w14:paraId="4E4648B1" w14:textId="77777777" w:rsidR="00487B34" w:rsidRPr="00BE0F44" w:rsidRDefault="00487B34" w:rsidP="00DA20C1">
      <w:pPr>
        <w:pStyle w:val="-Haupttext"/>
      </w:pPr>
    </w:p>
    <w:p w14:paraId="795F8EBB" w14:textId="4FBCB957" w:rsidR="00487B34" w:rsidRPr="00BE0F44" w:rsidRDefault="00487B34" w:rsidP="00DA20C1">
      <w:pPr>
        <w:pStyle w:val="-Haupttext"/>
      </w:pPr>
      <w:r w:rsidRPr="00BE0F44">
        <w:t xml:space="preserve">Wie ist die Nachricht/der Kommentar formuliert? </w:t>
      </w:r>
    </w:p>
    <w:p w14:paraId="5F5455E3" w14:textId="08D89D41" w:rsidR="00487B34" w:rsidRDefault="00487B34" w:rsidP="00487B34">
      <w:pPr>
        <w:pStyle w:val="-berschrift2frKapitelberschriftinPlaylists"/>
        <w:spacing w:before="0"/>
      </w:pPr>
      <w:r>
        <w:br w:type="page"/>
      </w:r>
      <w:r w:rsidR="000F1A65">
        <w:rPr>
          <w:noProof/>
        </w:rPr>
        <w:lastRenderedPageBreak/>
        <mc:AlternateContent>
          <mc:Choice Requires="wpg">
            <w:drawing>
              <wp:anchor distT="0" distB="180340" distL="114300" distR="114300" simplePos="0" relativeHeight="251663360" behindDoc="0" locked="0" layoutInCell="1" allowOverlap="1" wp14:anchorId="79157A03" wp14:editId="5D1A0BA0">
                <wp:simplePos x="0" y="0"/>
                <wp:positionH relativeFrom="column">
                  <wp:posOffset>-4961</wp:posOffset>
                </wp:positionH>
                <wp:positionV relativeFrom="paragraph">
                  <wp:posOffset>508035</wp:posOffset>
                </wp:positionV>
                <wp:extent cx="5043600" cy="4204800"/>
                <wp:effectExtent l="0" t="0" r="5080" b="5715"/>
                <wp:wrapTopAndBottom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3600" cy="4204800"/>
                          <a:chOff x="0" y="0"/>
                          <a:chExt cx="5044098" cy="4204335"/>
                        </a:xfrm>
                      </wpg:grpSpPr>
                      <pic:pic xmlns:pic="http://schemas.openxmlformats.org/drawingml/2006/picture">
                        <pic:nvPicPr>
                          <pic:cNvPr id="7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95" b="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420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2523" y="3567165"/>
                            <a:ext cx="2441575" cy="61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3666E" w14:textId="16FD54DB" w:rsidR="0052681A" w:rsidRDefault="0052681A" w:rsidP="00790D14">
                              <w:pPr>
                                <w:pStyle w:val="-Bildunterschrift"/>
                              </w:pPr>
                              <w:r>
                                <w:t>[</w:t>
                              </w:r>
                              <w:r w:rsidRPr="00403BA5">
                                <w:t>Bild: Kommentare wurden für pädagogische Zwecke erstell</w:t>
                              </w:r>
                              <w:r>
                                <w:t>t</w:t>
                              </w:r>
                              <w:r w:rsidRPr="00403BA5">
                                <w:t xml:space="preserve"> mithilfe des Tools </w:t>
                              </w:r>
                              <w:hyperlink r:id="rId22" w:history="1">
                                <w:r w:rsidRPr="00403BA5">
                                  <w:rPr>
                                    <w:rStyle w:val="Hyperlink"/>
                                  </w:rPr>
                                  <w:t>https://www.prankmenot.com/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18000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157A03" id="Gruppieren 9" o:spid="_x0000_s1029" style="position:absolute;left:0;text-align:left;margin-left:-.4pt;margin-top:40pt;width:397.15pt;height:331.1pt;z-index:251663360;mso-wrap-distance-bottom:14.2pt;mso-width-relative:margin;mso-height-relative:margin" coordsize="50440,42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">
                <v:shape id="Grafik 3" o:spid="_x0000_s1030" type="#_x0000_t75" style="position:absolute;width:26060;height:42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">
                  <v:imagedata r:id="rId23" o:title="" croptop="3208f" cropbottom="642f"/>
                </v:shape>
                <v:shape id="_x0000_s1031" type="#_x0000_t202" style="position:absolute;left:26025;top:35671;width:24415;height:6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" filled="f" stroked="f">
                  <v:textbox inset="5mm,0,0,0">
                    <w:txbxContent>
                      <w:p w14:paraId="3A43666E" w14:textId="16FD54DB" w:rsidR="0052681A" w:rsidRDefault="0052681A" w:rsidP="00790D14">
                        <w:pPr>
                          <w:pStyle w:val="-Bildunterschrift"/>
                        </w:pPr>
                        <w:r>
                          <w:t>[</w:t>
                        </w:r>
                        <w:r w:rsidRPr="00403BA5">
                          <w:t>Bild: Kommentare wurden für pädagogische Zwecke erstell</w:t>
                        </w:r>
                        <w:r>
                          <w:t>t</w:t>
                        </w:r>
                        <w:r w:rsidRPr="00403BA5">
                          <w:t xml:space="preserve"> mithilfe des Tools </w:t>
                        </w:r>
                        <w:hyperlink r:id="rId24" w:history="1">
                          <w:r w:rsidRPr="00403BA5">
                            <w:rPr>
                              <w:rStyle w:val="Hyperlink"/>
                            </w:rPr>
                            <w:t>https://www.prankmenot.com/</w:t>
                          </w:r>
                        </w:hyperlink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t xml:space="preserve">Beispiel </w:t>
      </w:r>
      <w:r w:rsidR="00841CEA">
        <w:t>5</w:t>
      </w:r>
    </w:p>
    <w:p w14:paraId="25A6B419" w14:textId="2265E660" w:rsidR="00070319" w:rsidRPr="00BE0F44" w:rsidRDefault="00070319" w:rsidP="00070319">
      <w:pPr>
        <w:pStyle w:val="-berschrift3HaupttextZwischenberschrift"/>
      </w:pPr>
      <w:r w:rsidRPr="00BE0F44">
        <w:t xml:space="preserve">Orientierungsfragen: </w:t>
      </w:r>
    </w:p>
    <w:p w14:paraId="0757DCC8" w14:textId="3C07DFC3" w:rsidR="00070319" w:rsidRDefault="00070319" w:rsidP="00DA20C1">
      <w:pPr>
        <w:pStyle w:val="-Haupttext"/>
      </w:pPr>
      <w:r w:rsidRPr="00BE0F44">
        <w:t>An wen richtet sich der Hass in der Nachricht/im Kommentar?</w:t>
      </w:r>
    </w:p>
    <w:p w14:paraId="381F2539" w14:textId="77777777" w:rsidR="00070319" w:rsidRDefault="00070319" w:rsidP="00DA20C1">
      <w:pPr>
        <w:pStyle w:val="-Haupttext"/>
      </w:pPr>
    </w:p>
    <w:p w14:paraId="1DE3D613" w14:textId="77777777" w:rsidR="00070319" w:rsidRPr="00BE0F44" w:rsidRDefault="00070319" w:rsidP="00DA20C1">
      <w:pPr>
        <w:pStyle w:val="-Haupttext"/>
      </w:pPr>
    </w:p>
    <w:p w14:paraId="48984CA0" w14:textId="77777777" w:rsidR="00070319" w:rsidRDefault="00070319" w:rsidP="00DA20C1">
      <w:pPr>
        <w:pStyle w:val="-Haupttext"/>
      </w:pPr>
      <w:r w:rsidRPr="00BE0F44">
        <w:t xml:space="preserve">Worauf bezieht sich die Hassbotschaft? </w:t>
      </w:r>
    </w:p>
    <w:p w14:paraId="15C07909" w14:textId="77777777" w:rsidR="00070319" w:rsidRDefault="00070319" w:rsidP="00DA20C1">
      <w:pPr>
        <w:pStyle w:val="-Haupttext"/>
      </w:pPr>
    </w:p>
    <w:p w14:paraId="060F4BF7" w14:textId="77777777" w:rsidR="00070319" w:rsidRPr="00BE0F44" w:rsidRDefault="00070319" w:rsidP="00DA20C1">
      <w:pPr>
        <w:pStyle w:val="-Haupttext"/>
      </w:pPr>
    </w:p>
    <w:p w14:paraId="13E1E414" w14:textId="0B739FCF" w:rsidR="00070319" w:rsidRPr="00BE0F44" w:rsidRDefault="00070319" w:rsidP="00DA20C1">
      <w:pPr>
        <w:pStyle w:val="-Haupttext"/>
      </w:pPr>
      <w:r w:rsidRPr="00BE0F44">
        <w:t xml:space="preserve">Wie ist die Nachricht/der Kommentar formuliert? </w:t>
      </w:r>
    </w:p>
    <w:p w14:paraId="3666DA6A" w14:textId="19C1F9C8" w:rsidR="005A6FC4" w:rsidRDefault="005A6FC4" w:rsidP="005A6FC4">
      <w:pPr>
        <w:pStyle w:val="-berschrift2frKapitelberschriftinPlaylists"/>
        <w:spacing w:before="0"/>
      </w:pPr>
      <w:r>
        <w:br w:type="page"/>
      </w:r>
      <w:r>
        <w:lastRenderedPageBreak/>
        <w:t>Beispiel 6</w:t>
      </w:r>
    </w:p>
    <w:p w14:paraId="3A66D96F" w14:textId="3FA6DFB5" w:rsidR="00D84AB5" w:rsidRPr="00BE0F44" w:rsidRDefault="00DF6C00" w:rsidP="00856163">
      <w:pPr>
        <w:pStyle w:val="-berschrift3HaupttextZwischenberschrift"/>
      </w:pPr>
      <w:r>
        <w:rPr>
          <w:noProof/>
        </w:rPr>
        <mc:AlternateContent>
          <mc:Choice Requires="wpg">
            <w:drawing>
              <wp:anchor distT="0" distB="180340" distL="114300" distR="114300" simplePos="0" relativeHeight="251666432" behindDoc="0" locked="0" layoutInCell="1" allowOverlap="1" wp14:anchorId="1F2D2846" wp14:editId="6D3EE714">
                <wp:simplePos x="0" y="0"/>
                <wp:positionH relativeFrom="column">
                  <wp:posOffset>-4445</wp:posOffset>
                </wp:positionH>
                <wp:positionV relativeFrom="paragraph">
                  <wp:posOffset>148067</wp:posOffset>
                </wp:positionV>
                <wp:extent cx="5043170" cy="4244340"/>
                <wp:effectExtent l="0" t="0" r="5080" b="3810"/>
                <wp:wrapTopAndBottom/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3170" cy="4244340"/>
                          <a:chOff x="0" y="0"/>
                          <a:chExt cx="5043649" cy="4243070"/>
                        </a:xfrm>
                      </wpg:grpSpPr>
                      <pic:pic xmlns:pic="http://schemas.openxmlformats.org/drawingml/2006/picture">
                        <pic:nvPicPr>
                          <pic:cNvPr id="8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97" b="6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490" cy="424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2523" y="3627455"/>
                            <a:ext cx="2441126" cy="61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1B1D2D" w14:textId="0E4DA547" w:rsidR="000F1A65" w:rsidRDefault="000F1A65" w:rsidP="000F1A65">
                              <w:pPr>
                                <w:pStyle w:val="-Bildunterschrift"/>
                              </w:pPr>
                              <w:r>
                                <w:t>[</w:t>
                              </w:r>
                              <w:r w:rsidRPr="00403BA5">
                                <w:t>Bild: Kommentare wurden für pädagogische Zwecke erstell</w:t>
                              </w:r>
                              <w:r>
                                <w:t>t</w:t>
                              </w:r>
                              <w:r w:rsidRPr="00403BA5">
                                <w:t xml:space="preserve"> mithilfe des Tools </w:t>
                              </w:r>
                              <w:hyperlink r:id="rId26" w:history="1">
                                <w:r w:rsidRPr="00403BA5">
                                  <w:rPr>
                                    <w:rStyle w:val="Hyperlink"/>
                                  </w:rPr>
                                  <w:t>https://www.prankmenot.com/</w:t>
                                </w:r>
                              </w:hyperlink>
                              <w:r w:rsidR="00507740" w:rsidRPr="00507740">
                                <w:t>]</w:t>
                              </w:r>
                            </w:p>
                          </w:txbxContent>
                        </wps:txbx>
                        <wps:bodyPr rot="0" vert="horz" wrap="square" lIns="18000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2D2846" id="Gruppieren 11" o:spid="_x0000_s1032" style="position:absolute;margin-left:-.35pt;margin-top:11.65pt;width:397.1pt;height:334.2pt;z-index:251666432;mso-wrap-distance-bottom:14.2pt;mso-width-relative:margin;mso-height-relative:margin" coordsize="50436,42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">
                <v:shape id="Grafik 2" o:spid="_x0000_s1033" type="#_x0000_t75" style="position:absolute;width:26504;height:42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">
                  <v:imagedata r:id="rId27" o:title="" croptop="3144f" cropbottom="4542f"/>
                </v:shape>
                <v:shape id="_x0000_s1034" type="#_x0000_t202" style="position:absolute;left:26025;top:36274;width:24411;height:6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" filled="f" stroked="f">
                  <v:textbox inset="5mm,0,0,0">
                    <w:txbxContent>
                      <w:p w14:paraId="501B1D2D" w14:textId="0E4DA547" w:rsidR="000F1A65" w:rsidRDefault="000F1A65" w:rsidP="000F1A65">
                        <w:pPr>
                          <w:pStyle w:val="-Bildunterschrift"/>
                        </w:pPr>
                        <w:r>
                          <w:t>[</w:t>
                        </w:r>
                        <w:r w:rsidRPr="00403BA5">
                          <w:t>Bild: Kommentare wurden für pädagogische Zwecke erstell</w:t>
                        </w:r>
                        <w:r>
                          <w:t>t</w:t>
                        </w:r>
                        <w:r w:rsidRPr="00403BA5">
                          <w:t xml:space="preserve"> mithilfe des Tools </w:t>
                        </w:r>
                        <w:hyperlink r:id="rId28" w:history="1">
                          <w:r w:rsidRPr="00403BA5">
                            <w:rPr>
                              <w:rStyle w:val="Hyperlink"/>
                            </w:rPr>
                            <w:t>https://www.prankmenot.com/</w:t>
                          </w:r>
                        </w:hyperlink>
                        <w:r w:rsidR="00507740" w:rsidRPr="00507740">
                          <w:t>]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D84AB5" w:rsidRPr="00BE0F44">
        <w:t xml:space="preserve">Orientierungsfragen: </w:t>
      </w:r>
    </w:p>
    <w:p w14:paraId="16B04D92" w14:textId="14B6057A" w:rsidR="00D84AB5" w:rsidRDefault="00D84AB5" w:rsidP="00DA20C1">
      <w:pPr>
        <w:pStyle w:val="-Haupttext"/>
      </w:pPr>
      <w:r w:rsidRPr="00BE0F44">
        <w:t>An wen richtet sich der Hass in der Nachricht/im Kommentar?</w:t>
      </w:r>
    </w:p>
    <w:p w14:paraId="7B2602B1" w14:textId="77777777" w:rsidR="00D84AB5" w:rsidRDefault="00D84AB5" w:rsidP="00DA20C1">
      <w:pPr>
        <w:pStyle w:val="-Haupttext"/>
      </w:pPr>
    </w:p>
    <w:p w14:paraId="7C423D34" w14:textId="77777777" w:rsidR="00D84AB5" w:rsidRPr="00BE0F44" w:rsidRDefault="00D84AB5" w:rsidP="00DA20C1">
      <w:pPr>
        <w:pStyle w:val="-Haupttext"/>
      </w:pPr>
    </w:p>
    <w:p w14:paraId="1432EC4E" w14:textId="77777777" w:rsidR="00D84AB5" w:rsidRDefault="00D84AB5" w:rsidP="00DA20C1">
      <w:pPr>
        <w:pStyle w:val="-Haupttext"/>
      </w:pPr>
      <w:r w:rsidRPr="00BE0F44">
        <w:t xml:space="preserve">Worauf bezieht sich die Hassbotschaft? </w:t>
      </w:r>
    </w:p>
    <w:p w14:paraId="00A01BEB" w14:textId="77777777" w:rsidR="00D84AB5" w:rsidRDefault="00D84AB5" w:rsidP="00DA20C1">
      <w:pPr>
        <w:pStyle w:val="-Haupttext"/>
      </w:pPr>
    </w:p>
    <w:p w14:paraId="3F181B9F" w14:textId="77777777" w:rsidR="00D84AB5" w:rsidRPr="00BE0F44" w:rsidRDefault="00D84AB5" w:rsidP="00DA20C1">
      <w:pPr>
        <w:pStyle w:val="-Haupttext"/>
      </w:pPr>
    </w:p>
    <w:p w14:paraId="68C49DE1" w14:textId="70B767A1" w:rsidR="00FB57CB" w:rsidRDefault="00D84AB5" w:rsidP="00BB289B">
      <w:pPr>
        <w:pStyle w:val="-Haupttext"/>
        <w:tabs>
          <w:tab w:val="left" w:pos="5423"/>
        </w:tabs>
      </w:pPr>
      <w:r w:rsidRPr="00BE0F44">
        <w:t>Wie ist die Nachricht/der Kommentar formuliert?</w:t>
      </w:r>
      <w:r w:rsidR="0085616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6D11CA" wp14:editId="086EF617">
                <wp:simplePos x="0" y="0"/>
                <wp:positionH relativeFrom="margin">
                  <wp:posOffset>0</wp:posOffset>
                </wp:positionH>
                <wp:positionV relativeFrom="page">
                  <wp:posOffset>10081260</wp:posOffset>
                </wp:positionV>
                <wp:extent cx="2451600" cy="180000"/>
                <wp:effectExtent l="0" t="0" r="6350" b="10795"/>
                <wp:wrapNone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600" cy="1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BE3B7" w14:textId="16D1EBBE" w:rsidR="00856163" w:rsidRDefault="00507740" w:rsidP="00507740">
                            <w:pPr>
                              <w:pStyle w:val="-QuellennachweisAutorenviten"/>
                            </w:pPr>
                            <w:r>
                              <w:t xml:space="preserve">Lizenz: </w:t>
                            </w:r>
                            <w:r w:rsidRPr="00EE57A8">
                              <w:t>CC BY-SA 4.0 / Medienradar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D11CA" id="Textfeld 2" o:spid="_x0000_s1035" type="#_x0000_t202" style="position:absolute;left:0;text-align:left;margin-left:0;margin-top:793.8pt;width:193.05pt;height:14.1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" filled="f" stroked="f">
                <v:textbox inset="0,0,0,0">
                  <w:txbxContent>
                    <w:p w14:paraId="001BE3B7" w14:textId="16D1EBBE" w:rsidR="00856163" w:rsidRDefault="00507740" w:rsidP="00507740">
                      <w:pPr>
                        <w:pStyle w:val="-QuellennachweisAutorenviten"/>
                      </w:pPr>
                      <w:r>
                        <w:t xml:space="preserve">Lizenz: </w:t>
                      </w:r>
                      <w:r w:rsidRPr="00EE57A8">
                        <w:t>CC BY-SA 4.0 / Medienradar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FB57CB" w:rsidSect="00935F2E">
      <w:headerReference w:type="default" r:id="rId29"/>
      <w:footerReference w:type="default" r:id="rId30"/>
      <w:pgSz w:w="11906" w:h="16838" w:code="9"/>
      <w:pgMar w:top="1985" w:right="2268" w:bottom="1418" w:left="1701" w:header="90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D26934" w14:textId="77777777" w:rsidR="00572710" w:rsidRDefault="00572710">
      <w:r>
        <w:separator/>
      </w:r>
    </w:p>
  </w:endnote>
  <w:endnote w:type="continuationSeparator" w:id="0">
    <w:p w14:paraId="16564632" w14:textId="77777777" w:rsidR="00572710" w:rsidRDefault="00572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-Regular">
    <w:altName w:val="Segoe UI"/>
    <w:charset w:val="00"/>
    <w:family w:val="swiss"/>
    <w:pitch w:val="default"/>
  </w:font>
  <w:font w:name="Lato-Black">
    <w:altName w:val="Segoe UI"/>
    <w:charset w:val="00"/>
    <w:family w:val="swiss"/>
    <w:pitch w:val="default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78BC30" w14:textId="40736C05" w:rsidR="00D26E70" w:rsidRPr="00D26E70" w:rsidRDefault="00806273" w:rsidP="00EE57A8">
    <w:pPr>
      <w:pStyle w:val="-Seitenzahl"/>
    </w:pPr>
    <w:r>
      <w:tab/>
    </w:r>
    <w:r w:rsidR="00FF521C">
      <w:fldChar w:fldCharType="begin"/>
    </w:r>
    <w:r w:rsidR="00FF521C">
      <w:instrText>PAGE   \* MERGEFORMAT</w:instrText>
    </w:r>
    <w:r w:rsidR="00FF521C">
      <w:fldChar w:fldCharType="separate"/>
    </w:r>
    <w:r w:rsidR="00FF521C">
      <w:t>2</w:t>
    </w:r>
    <w:r w:rsidR="00FF521C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4666CC" w14:textId="77777777" w:rsidR="00572710" w:rsidRDefault="00572710">
      <w:r>
        <w:separator/>
      </w:r>
    </w:p>
  </w:footnote>
  <w:footnote w:type="continuationSeparator" w:id="0">
    <w:p w14:paraId="2BA3CE7E" w14:textId="77777777" w:rsidR="00572710" w:rsidRDefault="00572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423AD2" w14:textId="4FAF035B" w:rsidR="00B76496" w:rsidRDefault="00A848A6" w:rsidP="008F56DF">
    <w:pPr>
      <w:tabs>
        <w:tab w:val="left" w:pos="2180"/>
        <w:tab w:val="right" w:pos="8277"/>
      </w:tabs>
      <w:ind w:right="-1"/>
    </w:pPr>
    <w:r>
      <w:rPr>
        <w:noProof/>
      </w:rPr>
      <w:drawing>
        <wp:anchor distT="0" distB="0" distL="114300" distR="114300" simplePos="0" relativeHeight="251658240" behindDoc="1" locked="1" layoutInCell="0" allowOverlap="0" wp14:anchorId="6DB856E4" wp14:editId="1A91351B">
          <wp:simplePos x="0" y="0"/>
          <wp:positionH relativeFrom="margin">
            <wp:posOffset>5004435</wp:posOffset>
          </wp:positionH>
          <wp:positionV relativeFrom="page">
            <wp:posOffset>0</wp:posOffset>
          </wp:positionV>
          <wp:extent cx="1264920" cy="792480"/>
          <wp:effectExtent l="0" t="0" r="0" b="0"/>
          <wp:wrapTight wrapText="bothSides">
            <wp:wrapPolygon edited="0">
              <wp:start x="0" y="0"/>
              <wp:lineTo x="0" y="21288"/>
              <wp:lineTo x="21145" y="21288"/>
              <wp:lineTo x="21145" y="0"/>
              <wp:lineTo x="0" y="0"/>
            </wp:wrapPolygon>
          </wp:wrapTight>
          <wp:docPr id="15" name="Bild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920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935" distR="114935" simplePos="0" relativeHeight="251657216" behindDoc="1" locked="1" layoutInCell="0" allowOverlap="0" wp14:anchorId="53EA52ED" wp14:editId="685489C5">
          <wp:simplePos x="0" y="0"/>
          <wp:positionH relativeFrom="margin">
            <wp:posOffset>0</wp:posOffset>
          </wp:positionH>
          <wp:positionV relativeFrom="page">
            <wp:posOffset>586740</wp:posOffset>
          </wp:positionV>
          <wp:extent cx="1429385" cy="144145"/>
          <wp:effectExtent l="0" t="0" r="0" b="0"/>
          <wp:wrapTight wrapText="bothSides">
            <wp:wrapPolygon edited="0">
              <wp:start x="0" y="0"/>
              <wp:lineTo x="0" y="19982"/>
              <wp:lineTo x="21303" y="19982"/>
              <wp:lineTo x="21303" y="0"/>
              <wp:lineTo x="0" y="0"/>
            </wp:wrapPolygon>
          </wp:wrapTight>
          <wp:docPr id="14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722" b="20044"/>
                  <a:stretch>
                    <a:fillRect/>
                  </a:stretch>
                </pic:blipFill>
                <pic:spPr bwMode="auto">
                  <a:xfrm>
                    <a:off x="0" y="0"/>
                    <a:ext cx="1429385" cy="14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0"/>
    <w:multiLevelType w:val="singleLevel"/>
    <w:tmpl w:val="30B4B6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5AD05B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C5306AC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20E6A2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DD6061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13007A2"/>
    <w:multiLevelType w:val="hybridMultilevel"/>
    <w:tmpl w:val="A9B88B9A"/>
    <w:lvl w:ilvl="0" w:tplc="3364F2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C37983"/>
    <w:multiLevelType w:val="hybridMultilevel"/>
    <w:tmpl w:val="1B82BFC4"/>
    <w:lvl w:ilvl="0" w:tplc="631A42C2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11E7E0A"/>
    <w:multiLevelType w:val="hybridMultilevel"/>
    <w:tmpl w:val="6A1E6D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4528C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327813"/>
    <w:multiLevelType w:val="hybridMultilevel"/>
    <w:tmpl w:val="B82ACCDE"/>
    <w:lvl w:ilvl="0" w:tplc="DD6C25CC">
      <w:start w:val="1"/>
      <w:numFmt w:val="bullet"/>
      <w:pStyle w:val="-ListemitPunk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5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noPunctuationKerning/>
  <w:characterSpacingControl w:val="doNotCompress"/>
  <w:hdrShapeDefaults>
    <o:shapedefaults v:ext="edit" spidmax="2064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567"/>
    <w:rsid w:val="00030B9F"/>
    <w:rsid w:val="0003209C"/>
    <w:rsid w:val="00070319"/>
    <w:rsid w:val="000A1684"/>
    <w:rsid w:val="000A5E90"/>
    <w:rsid w:val="000C2250"/>
    <w:rsid w:val="000D2924"/>
    <w:rsid w:val="000E1E14"/>
    <w:rsid w:val="000F1A65"/>
    <w:rsid w:val="000F3D79"/>
    <w:rsid w:val="00120540"/>
    <w:rsid w:val="00122F6C"/>
    <w:rsid w:val="00123A6A"/>
    <w:rsid w:val="00127D14"/>
    <w:rsid w:val="001551EE"/>
    <w:rsid w:val="00161C0B"/>
    <w:rsid w:val="00164EEA"/>
    <w:rsid w:val="001654C9"/>
    <w:rsid w:val="001B7E74"/>
    <w:rsid w:val="001C3A4B"/>
    <w:rsid w:val="001E1769"/>
    <w:rsid w:val="001E221C"/>
    <w:rsid w:val="001F47B0"/>
    <w:rsid w:val="0024652B"/>
    <w:rsid w:val="00246F2E"/>
    <w:rsid w:val="002722CB"/>
    <w:rsid w:val="00285CBA"/>
    <w:rsid w:val="002940E9"/>
    <w:rsid w:val="002D2545"/>
    <w:rsid w:val="002F38F2"/>
    <w:rsid w:val="002F6F10"/>
    <w:rsid w:val="003248BF"/>
    <w:rsid w:val="0032680C"/>
    <w:rsid w:val="00327389"/>
    <w:rsid w:val="00330EAA"/>
    <w:rsid w:val="00351DFE"/>
    <w:rsid w:val="003730AC"/>
    <w:rsid w:val="00375325"/>
    <w:rsid w:val="003945C8"/>
    <w:rsid w:val="00397738"/>
    <w:rsid w:val="00397C7E"/>
    <w:rsid w:val="003A2ABF"/>
    <w:rsid w:val="003A2C1B"/>
    <w:rsid w:val="003E38BE"/>
    <w:rsid w:val="003F6BF8"/>
    <w:rsid w:val="00403BA5"/>
    <w:rsid w:val="0041328B"/>
    <w:rsid w:val="00417FEC"/>
    <w:rsid w:val="00431789"/>
    <w:rsid w:val="00442ACF"/>
    <w:rsid w:val="00461AFE"/>
    <w:rsid w:val="004650FD"/>
    <w:rsid w:val="00487B34"/>
    <w:rsid w:val="00491DAB"/>
    <w:rsid w:val="004A76D1"/>
    <w:rsid w:val="004C155F"/>
    <w:rsid w:val="00507740"/>
    <w:rsid w:val="00507EEF"/>
    <w:rsid w:val="00525B0B"/>
    <w:rsid w:val="0052681A"/>
    <w:rsid w:val="005656E6"/>
    <w:rsid w:val="00572710"/>
    <w:rsid w:val="00597985"/>
    <w:rsid w:val="005A1D5E"/>
    <w:rsid w:val="005A6FC4"/>
    <w:rsid w:val="005D4585"/>
    <w:rsid w:val="005E34C9"/>
    <w:rsid w:val="005F7F00"/>
    <w:rsid w:val="0062655E"/>
    <w:rsid w:val="006417EA"/>
    <w:rsid w:val="006445BC"/>
    <w:rsid w:val="0066041A"/>
    <w:rsid w:val="006713FF"/>
    <w:rsid w:val="00680696"/>
    <w:rsid w:val="006A6C9F"/>
    <w:rsid w:val="006E36F6"/>
    <w:rsid w:val="006F1B5A"/>
    <w:rsid w:val="0070596E"/>
    <w:rsid w:val="007078F9"/>
    <w:rsid w:val="00750522"/>
    <w:rsid w:val="00753567"/>
    <w:rsid w:val="007616D4"/>
    <w:rsid w:val="00771983"/>
    <w:rsid w:val="00777B59"/>
    <w:rsid w:val="007806BA"/>
    <w:rsid w:val="00790D14"/>
    <w:rsid w:val="007964E3"/>
    <w:rsid w:val="007A1E8C"/>
    <w:rsid w:val="007A4EC2"/>
    <w:rsid w:val="007B3186"/>
    <w:rsid w:val="007C1C4A"/>
    <w:rsid w:val="007C64DD"/>
    <w:rsid w:val="007E347F"/>
    <w:rsid w:val="007E6AC3"/>
    <w:rsid w:val="00806273"/>
    <w:rsid w:val="00825A3E"/>
    <w:rsid w:val="0082640A"/>
    <w:rsid w:val="00835442"/>
    <w:rsid w:val="00835D8B"/>
    <w:rsid w:val="00841CEA"/>
    <w:rsid w:val="00856163"/>
    <w:rsid w:val="00875D4E"/>
    <w:rsid w:val="008A0B44"/>
    <w:rsid w:val="008A630F"/>
    <w:rsid w:val="008D5B9E"/>
    <w:rsid w:val="008E6C05"/>
    <w:rsid w:val="008F56DF"/>
    <w:rsid w:val="008F67A4"/>
    <w:rsid w:val="00924AA1"/>
    <w:rsid w:val="00935E9F"/>
    <w:rsid w:val="00935F2E"/>
    <w:rsid w:val="009361EF"/>
    <w:rsid w:val="00950430"/>
    <w:rsid w:val="00953FDA"/>
    <w:rsid w:val="00966FEA"/>
    <w:rsid w:val="009759C9"/>
    <w:rsid w:val="009764B6"/>
    <w:rsid w:val="00997DBF"/>
    <w:rsid w:val="009A2256"/>
    <w:rsid w:val="009B4CDD"/>
    <w:rsid w:val="009D724A"/>
    <w:rsid w:val="009F10BC"/>
    <w:rsid w:val="00A004ED"/>
    <w:rsid w:val="00A17076"/>
    <w:rsid w:val="00A25257"/>
    <w:rsid w:val="00A2619D"/>
    <w:rsid w:val="00A31FA1"/>
    <w:rsid w:val="00A35A41"/>
    <w:rsid w:val="00A4329F"/>
    <w:rsid w:val="00A634E3"/>
    <w:rsid w:val="00A848A6"/>
    <w:rsid w:val="00A84BE5"/>
    <w:rsid w:val="00A92795"/>
    <w:rsid w:val="00AC65B3"/>
    <w:rsid w:val="00AE1454"/>
    <w:rsid w:val="00AE576B"/>
    <w:rsid w:val="00B24BC6"/>
    <w:rsid w:val="00B55A3D"/>
    <w:rsid w:val="00B76496"/>
    <w:rsid w:val="00B83E48"/>
    <w:rsid w:val="00B87EA2"/>
    <w:rsid w:val="00BA7162"/>
    <w:rsid w:val="00BB289B"/>
    <w:rsid w:val="00BD4C44"/>
    <w:rsid w:val="00BE0F44"/>
    <w:rsid w:val="00BE2581"/>
    <w:rsid w:val="00BF13AD"/>
    <w:rsid w:val="00BF1EEE"/>
    <w:rsid w:val="00C154A4"/>
    <w:rsid w:val="00C25D07"/>
    <w:rsid w:val="00C53706"/>
    <w:rsid w:val="00C6166A"/>
    <w:rsid w:val="00C93673"/>
    <w:rsid w:val="00C945F5"/>
    <w:rsid w:val="00C978EE"/>
    <w:rsid w:val="00CA6692"/>
    <w:rsid w:val="00CC490C"/>
    <w:rsid w:val="00CD6316"/>
    <w:rsid w:val="00CE6FB1"/>
    <w:rsid w:val="00CF49A8"/>
    <w:rsid w:val="00D01345"/>
    <w:rsid w:val="00D06ECB"/>
    <w:rsid w:val="00D26E70"/>
    <w:rsid w:val="00D357DD"/>
    <w:rsid w:val="00D46FBE"/>
    <w:rsid w:val="00D644A1"/>
    <w:rsid w:val="00D8427C"/>
    <w:rsid w:val="00D84AB5"/>
    <w:rsid w:val="00D96868"/>
    <w:rsid w:val="00DA20C1"/>
    <w:rsid w:val="00DD29DA"/>
    <w:rsid w:val="00DD2D67"/>
    <w:rsid w:val="00DE222A"/>
    <w:rsid w:val="00DF6A5C"/>
    <w:rsid w:val="00DF6C00"/>
    <w:rsid w:val="00E200AC"/>
    <w:rsid w:val="00E516D8"/>
    <w:rsid w:val="00E63ED7"/>
    <w:rsid w:val="00E729E7"/>
    <w:rsid w:val="00E753FE"/>
    <w:rsid w:val="00E95071"/>
    <w:rsid w:val="00EA76D0"/>
    <w:rsid w:val="00ED396A"/>
    <w:rsid w:val="00ED6176"/>
    <w:rsid w:val="00EE53ED"/>
    <w:rsid w:val="00EE57A8"/>
    <w:rsid w:val="00EF1E5B"/>
    <w:rsid w:val="00F00FDA"/>
    <w:rsid w:val="00F03F73"/>
    <w:rsid w:val="00F06AE5"/>
    <w:rsid w:val="00F1182D"/>
    <w:rsid w:val="00F237B0"/>
    <w:rsid w:val="00F5324E"/>
    <w:rsid w:val="00F578AA"/>
    <w:rsid w:val="00F662BF"/>
    <w:rsid w:val="00F67D2C"/>
    <w:rsid w:val="00F815ED"/>
    <w:rsid w:val="00F863DF"/>
    <w:rsid w:val="00F86932"/>
    <w:rsid w:val="00F87452"/>
    <w:rsid w:val="00F91BF4"/>
    <w:rsid w:val="00FA0996"/>
    <w:rsid w:val="00FA7425"/>
    <w:rsid w:val="00FB57CB"/>
    <w:rsid w:val="00FD14D4"/>
    <w:rsid w:val="00FE4204"/>
    <w:rsid w:val="00FE5A71"/>
    <w:rsid w:val="00FE7DE9"/>
    <w:rsid w:val="00FF20D5"/>
    <w:rsid w:val="00FF5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1"/>
    </o:shapelayout>
  </w:shapeDefaults>
  <w:decimalSymbol w:val=","/>
  <w:listSeparator w:val=";"/>
  <w14:docId w14:val="3A3FE669"/>
  <w15:chartTrackingRefBased/>
  <w15:docId w15:val="{B828A900-9E7A-49C2-9558-AA8063B28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A6692"/>
    <w:rPr>
      <w:rFonts w:ascii="Calibri Light" w:hAnsi="Calibri Light"/>
      <w:sz w:val="24"/>
      <w:szCs w:val="24"/>
      <w:lang w:eastAsia="zh-CN"/>
    </w:rPr>
  </w:style>
  <w:style w:type="paragraph" w:styleId="berschrift1">
    <w:name w:val="heading 1"/>
    <w:basedOn w:val="Standard"/>
    <w:next w:val="Standard"/>
    <w:qFormat/>
    <w:rsid w:val="00B87EA2"/>
    <w:pPr>
      <w:keepNext/>
      <w:spacing w:before="240" w:after="120"/>
      <w:outlineLvl w:val="0"/>
    </w:pPr>
    <w:rPr>
      <w:rFonts w:cs="Arial"/>
      <w:b/>
      <w:bCs/>
      <w:kern w:val="32"/>
      <w:sz w:val="28"/>
      <w:szCs w:val="32"/>
    </w:rPr>
  </w:style>
  <w:style w:type="paragraph" w:styleId="berschrift2">
    <w:name w:val="heading 2"/>
    <w:basedOn w:val="Standard"/>
    <w:next w:val="Standard"/>
    <w:qFormat/>
    <w:rsid w:val="00B87EA2"/>
    <w:pPr>
      <w:keepNext/>
      <w:spacing w:before="240" w:after="120"/>
      <w:outlineLvl w:val="1"/>
    </w:pPr>
    <w:rPr>
      <w:rFonts w:cs="Arial"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B87EA2"/>
    <w:pPr>
      <w:keepNext/>
      <w:spacing w:before="60" w:after="120"/>
      <w:outlineLvl w:val="2"/>
    </w:pPr>
    <w:rPr>
      <w:rFonts w:cs="Arial"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rsid w:val="0039773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397738"/>
    <w:pPr>
      <w:tabs>
        <w:tab w:val="center" w:pos="4536"/>
        <w:tab w:val="right" w:pos="9072"/>
      </w:tabs>
    </w:pPr>
  </w:style>
  <w:style w:type="paragraph" w:customStyle="1" w:styleId="-Autor-in">
    <w:name w:val="- Autor/-in"/>
    <w:basedOn w:val="Standard"/>
    <w:rsid w:val="0062655E"/>
    <w:pPr>
      <w:keepLines/>
      <w:suppressAutoHyphens/>
      <w:spacing w:before="360" w:after="360" w:line="320" w:lineRule="exact"/>
    </w:pPr>
    <w:rPr>
      <w:i/>
    </w:rPr>
  </w:style>
  <w:style w:type="paragraph" w:customStyle="1" w:styleId="FormatvorlageLinks-05cmHngend125cmNach4PtZeilenabsta">
    <w:name w:val="Formatvorlage Links:  -05 cm Hängend:  125 cm Nach:  4 Pt. Zeilenabsta..."/>
    <w:basedOn w:val="Standard"/>
    <w:rsid w:val="00A25257"/>
    <w:pPr>
      <w:spacing w:after="80" w:line="320" w:lineRule="exact"/>
      <w:ind w:left="425" w:hanging="709"/>
    </w:pPr>
    <w:rPr>
      <w:rFonts w:eastAsia="Times New Roman"/>
      <w:szCs w:val="20"/>
    </w:rPr>
  </w:style>
  <w:style w:type="paragraph" w:customStyle="1" w:styleId="-LinkVideo">
    <w:name w:val="- Link Video"/>
    <w:basedOn w:val="Standard"/>
    <w:link w:val="-LinkVideoChar"/>
    <w:rsid w:val="00B24BC6"/>
    <w:pPr>
      <w:keepLines/>
      <w:autoSpaceDE w:val="0"/>
      <w:autoSpaceDN w:val="0"/>
      <w:adjustRightInd w:val="0"/>
      <w:spacing w:before="360" w:after="360" w:line="240" w:lineRule="exact"/>
      <w:contextualSpacing/>
    </w:pPr>
    <w:rPr>
      <w:rFonts w:cs="Lato-Regular"/>
      <w:sz w:val="20"/>
      <w:szCs w:val="14"/>
    </w:rPr>
  </w:style>
  <w:style w:type="character" w:customStyle="1" w:styleId="-LinkVideoChar">
    <w:name w:val="- Link Video Char"/>
    <w:link w:val="-LinkVideo"/>
    <w:rsid w:val="00B24BC6"/>
    <w:rPr>
      <w:rFonts w:ascii="Calibri Light" w:hAnsi="Calibri Light" w:cs="Lato-Regular"/>
      <w:szCs w:val="14"/>
      <w:lang w:eastAsia="zh-CN"/>
    </w:rPr>
  </w:style>
  <w:style w:type="paragraph" w:customStyle="1" w:styleId="-Haupttext">
    <w:name w:val="- Haupttext"/>
    <w:basedOn w:val="Standard"/>
    <w:rsid w:val="007B3186"/>
    <w:pPr>
      <w:spacing w:after="160" w:line="320" w:lineRule="exact"/>
      <w:jc w:val="both"/>
    </w:pPr>
    <w:rPr>
      <w:szCs w:val="22"/>
    </w:rPr>
  </w:style>
  <w:style w:type="paragraph" w:styleId="Endnotentext">
    <w:name w:val="endnote text"/>
    <w:basedOn w:val="Standard"/>
    <w:semiHidden/>
    <w:rsid w:val="00C978EE"/>
    <w:rPr>
      <w:sz w:val="20"/>
      <w:szCs w:val="20"/>
    </w:rPr>
  </w:style>
  <w:style w:type="character" w:styleId="Endnotenzeichen">
    <w:name w:val="endnote reference"/>
    <w:semiHidden/>
    <w:rsid w:val="00C978EE"/>
    <w:rPr>
      <w:vertAlign w:val="superscript"/>
    </w:rPr>
  </w:style>
  <w:style w:type="paragraph" w:customStyle="1" w:styleId="-Abstract">
    <w:name w:val="- Abstract"/>
    <w:basedOn w:val="-Haupttext"/>
    <w:rsid w:val="00BF13AD"/>
    <w:pPr>
      <w:spacing w:after="360"/>
    </w:pPr>
    <w:rPr>
      <w:b/>
    </w:rPr>
  </w:style>
  <w:style w:type="paragraph" w:customStyle="1" w:styleId="-Seitenzahl">
    <w:name w:val="- Seitenzahl"/>
    <w:basedOn w:val="Standard"/>
    <w:rsid w:val="00CA6692"/>
    <w:pPr>
      <w:tabs>
        <w:tab w:val="center" w:pos="4536"/>
        <w:tab w:val="right" w:pos="9072"/>
      </w:tabs>
      <w:spacing w:before="180"/>
      <w:jc w:val="right"/>
    </w:pPr>
    <w:rPr>
      <w:rFonts w:cs="Arial"/>
    </w:rPr>
  </w:style>
  <w:style w:type="table" w:customStyle="1" w:styleId="-Tabellenformat">
    <w:name w:val="- Tabellenformat"/>
    <w:basedOn w:val="NormaleTabelle"/>
    <w:rsid w:val="00A17076"/>
    <w:rPr>
      <w:rFonts w:ascii="Arial" w:hAnsi="Arial"/>
      <w:sz w:val="16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  <w:tblHeader/>
      <w:jc w:val="center"/>
    </w:trPr>
  </w:style>
  <w:style w:type="paragraph" w:customStyle="1" w:styleId="-Zitat">
    <w:name w:val="- Zitat"/>
    <w:basedOn w:val="-Haupttext"/>
    <w:next w:val="-Haupttext"/>
    <w:qFormat/>
    <w:rsid w:val="004A76D1"/>
    <w:pPr>
      <w:ind w:left="284" w:right="284"/>
    </w:pPr>
    <w:rPr>
      <w:i/>
    </w:rPr>
  </w:style>
  <w:style w:type="paragraph" w:customStyle="1" w:styleId="-TabelleSpaltenberschriften">
    <w:name w:val="- Tabelle Spaltenüberschriften"/>
    <w:basedOn w:val="Standard"/>
    <w:rsid w:val="00417FEC"/>
    <w:pPr>
      <w:keepNext/>
      <w:keepLines/>
      <w:tabs>
        <w:tab w:val="center" w:pos="1996"/>
      </w:tabs>
      <w:suppressAutoHyphens/>
      <w:spacing w:before="120" w:line="480" w:lineRule="exact"/>
      <w:jc w:val="center"/>
    </w:pPr>
    <w:rPr>
      <w:rFonts w:cs="Arial"/>
      <w:b/>
      <w:bCs/>
      <w:sz w:val="20"/>
      <w:szCs w:val="16"/>
    </w:rPr>
  </w:style>
  <w:style w:type="paragraph" w:customStyle="1" w:styleId="-TabelleFetterTextinTabelleChar">
    <w:name w:val="- Tabelle Fetter Text in Tabelle Char"/>
    <w:basedOn w:val="Standard"/>
    <w:link w:val="-TabelleFetterTextinTabelleCharChar"/>
    <w:rsid w:val="00A25257"/>
    <w:pPr>
      <w:autoSpaceDE w:val="0"/>
      <w:autoSpaceDN w:val="0"/>
      <w:adjustRightInd w:val="0"/>
      <w:spacing w:before="60"/>
      <w:contextualSpacing/>
    </w:pPr>
    <w:rPr>
      <w:rFonts w:cs="Arial"/>
      <w:b/>
      <w:sz w:val="20"/>
      <w:szCs w:val="16"/>
    </w:rPr>
  </w:style>
  <w:style w:type="paragraph" w:customStyle="1" w:styleId="-Bildunterschrift">
    <w:name w:val="- Bildunterschrift"/>
    <w:basedOn w:val="Standard"/>
    <w:next w:val="-Haupttext"/>
    <w:qFormat/>
    <w:rsid w:val="00F00FDA"/>
    <w:pPr>
      <w:spacing w:before="240" w:after="480" w:line="240" w:lineRule="exact"/>
    </w:pPr>
    <w:rPr>
      <w:sz w:val="20"/>
    </w:rPr>
  </w:style>
  <w:style w:type="character" w:customStyle="1" w:styleId="-TabelleFetterTextinTabelleCharChar">
    <w:name w:val="- Tabelle Fetter Text in Tabelle Char Char"/>
    <w:link w:val="-TabelleFetterTextinTabelleChar"/>
    <w:rsid w:val="000A1684"/>
    <w:rPr>
      <w:rFonts w:ascii="Calibri Light" w:hAnsi="Calibri Light" w:cs="Arial"/>
      <w:b/>
      <w:szCs w:val="16"/>
      <w:lang w:eastAsia="zh-CN"/>
    </w:rPr>
  </w:style>
  <w:style w:type="paragraph" w:customStyle="1" w:styleId="-TabelleTextinTabelle">
    <w:name w:val="- Tabelle Text in Tabelle"/>
    <w:basedOn w:val="Standard"/>
    <w:rsid w:val="000A1684"/>
    <w:pPr>
      <w:autoSpaceDE w:val="0"/>
      <w:autoSpaceDN w:val="0"/>
      <w:adjustRightInd w:val="0"/>
      <w:spacing w:before="60"/>
      <w:contextualSpacing/>
    </w:pPr>
    <w:rPr>
      <w:rFonts w:cs="Arial"/>
      <w:sz w:val="20"/>
      <w:szCs w:val="16"/>
    </w:rPr>
  </w:style>
  <w:style w:type="paragraph" w:customStyle="1" w:styleId="-ListemitPunkt">
    <w:name w:val="- Liste mit Punkt"/>
    <w:basedOn w:val="Standard"/>
    <w:qFormat/>
    <w:rsid w:val="00D96868"/>
    <w:pPr>
      <w:numPr>
        <w:numId w:val="8"/>
      </w:numPr>
      <w:spacing w:after="80" w:line="320" w:lineRule="exact"/>
      <w:ind w:left="709" w:hanging="425"/>
    </w:pPr>
  </w:style>
  <w:style w:type="table" w:styleId="Tabellenraster">
    <w:name w:val="Table Grid"/>
    <w:basedOn w:val="NormaleTabelle"/>
    <w:uiPriority w:val="39"/>
    <w:rsid w:val="009A22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">
    <w:name w:val="Tabelle"/>
    <w:basedOn w:val="NormaleTabelle"/>
    <w:rsid w:val="009A2256"/>
    <w:rPr>
      <w:rFonts w:ascii="Calibri Light" w:hAnsi="Calibri Light"/>
    </w:rPr>
    <w:tblPr>
      <w:tblCellMar>
        <w:top w:w="113" w:type="dxa"/>
        <w:bottom w:w="113" w:type="dxa"/>
      </w:tblCellMar>
    </w:tblPr>
  </w:style>
  <w:style w:type="paragraph" w:customStyle="1" w:styleId="-berschrift2vorHaupttextmitAbstand">
    <w:name w:val="- Überschrift2 vor Haupttext (mit Abstand)"/>
    <w:basedOn w:val="Standard"/>
    <w:next w:val="-Haupttext"/>
    <w:qFormat/>
    <w:rsid w:val="003A2C1B"/>
    <w:pPr>
      <w:spacing w:before="600" w:after="240"/>
    </w:pPr>
    <w:rPr>
      <w:b/>
      <w:sz w:val="28"/>
    </w:rPr>
  </w:style>
  <w:style w:type="paragraph" w:customStyle="1" w:styleId="-QuellenViten-berschrift">
    <w:name w:val="- Quellen/Viten-Überschrift"/>
    <w:basedOn w:val="Standard"/>
    <w:next w:val="Standard"/>
    <w:rsid w:val="00BF13AD"/>
    <w:pPr>
      <w:keepNext/>
      <w:keepLines/>
      <w:spacing w:before="480" w:after="120" w:line="240" w:lineRule="exact"/>
    </w:pPr>
    <w:rPr>
      <w:rFonts w:cs="Lato-Black"/>
      <w:b/>
      <w:sz w:val="20"/>
      <w:szCs w:val="15"/>
    </w:rPr>
  </w:style>
  <w:style w:type="paragraph" w:customStyle="1" w:styleId="-QuellennachweisAutorenviten">
    <w:name w:val="- Quellennachweis/Autorenviten"/>
    <w:basedOn w:val="-Haupttext"/>
    <w:rsid w:val="00BF13AD"/>
    <w:pPr>
      <w:spacing w:after="80" w:line="240" w:lineRule="exact"/>
      <w:jc w:val="left"/>
    </w:pPr>
    <w:rPr>
      <w:rFonts w:cs="Lato-Regular"/>
      <w:sz w:val="20"/>
      <w:szCs w:val="16"/>
    </w:rPr>
  </w:style>
  <w:style w:type="paragraph" w:customStyle="1" w:styleId="-berschrift1Hauptberschriftvorberschrift2">
    <w:name w:val="- Überschrift1 (Hauptüberschrift) vor Überschrift2"/>
    <w:basedOn w:val="Standard"/>
    <w:rsid w:val="00491DAB"/>
    <w:pPr>
      <w:keepNext/>
      <w:keepLines/>
      <w:suppressAutoHyphens/>
      <w:spacing w:line="480" w:lineRule="exact"/>
    </w:pPr>
    <w:rPr>
      <w:b/>
      <w:bCs/>
      <w:sz w:val="40"/>
      <w:szCs w:val="28"/>
    </w:rPr>
  </w:style>
  <w:style w:type="paragraph" w:customStyle="1" w:styleId="-berschrift1HauptberschriftohneUnterberschrift">
    <w:name w:val="- Überschrift1 (Hauptüberschrift) ohne Unterüberschrift"/>
    <w:basedOn w:val="-berschrift1Hauptberschriftvorberschrift2"/>
    <w:next w:val="-Autor-in"/>
    <w:qFormat/>
    <w:rsid w:val="00491DAB"/>
    <w:pPr>
      <w:spacing w:after="240"/>
    </w:pPr>
  </w:style>
  <w:style w:type="paragraph" w:customStyle="1" w:styleId="-berschrift2Unterberschriftnachberschrift1">
    <w:name w:val="- Überschrift2 (Unterüberschrift) nach Überschrift1"/>
    <w:basedOn w:val="Standard"/>
    <w:rsid w:val="00491DAB"/>
    <w:pPr>
      <w:keepNext/>
      <w:suppressAutoHyphens/>
      <w:spacing w:before="200" w:line="360" w:lineRule="exact"/>
    </w:pPr>
    <w:rPr>
      <w:b/>
      <w:bCs/>
      <w:sz w:val="28"/>
      <w:szCs w:val="23"/>
    </w:rPr>
  </w:style>
  <w:style w:type="paragraph" w:customStyle="1" w:styleId="-berschrift2frKapitelberschriftinPlaylists">
    <w:name w:val="- Überschrift2 für Kapitelüberschrift in Playlists"/>
    <w:basedOn w:val="-berschrift2Unterberschriftnachberschrift1"/>
    <w:next w:val="-Haupttext"/>
    <w:qFormat/>
    <w:rsid w:val="00491DAB"/>
    <w:pPr>
      <w:pBdr>
        <w:bottom w:val="single" w:sz="4" w:space="1" w:color="auto"/>
      </w:pBdr>
      <w:tabs>
        <w:tab w:val="left" w:pos="425"/>
      </w:tabs>
      <w:spacing w:before="600" w:after="240"/>
      <w:ind w:left="425" w:hanging="425"/>
    </w:pPr>
  </w:style>
  <w:style w:type="paragraph" w:customStyle="1" w:styleId="-berschrift3HaupttextZwischenberschrift">
    <w:name w:val="- Überschrift3 Haupttext (Zwischenüberschrift)"/>
    <w:basedOn w:val="Standard"/>
    <w:next w:val="-Haupttext"/>
    <w:rsid w:val="00491DAB"/>
    <w:pPr>
      <w:keepNext/>
      <w:keepLines/>
      <w:suppressAutoHyphens/>
      <w:spacing w:before="600" w:after="240" w:line="320" w:lineRule="exact"/>
    </w:pPr>
    <w:rPr>
      <w:b/>
      <w:bCs/>
      <w:szCs w:val="26"/>
    </w:rPr>
  </w:style>
  <w:style w:type="character" w:styleId="Hyperlink">
    <w:name w:val="Hyperlink"/>
    <w:uiPriority w:val="99"/>
    <w:unhideWhenUsed/>
    <w:rsid w:val="00F00FDA"/>
    <w:rPr>
      <w:color w:val="0563C1"/>
      <w:u w:val="single"/>
    </w:rPr>
  </w:style>
  <w:style w:type="character" w:styleId="NichtaufgelsteErwhnung">
    <w:name w:val="Unresolved Mention"/>
    <w:uiPriority w:val="99"/>
    <w:semiHidden/>
    <w:unhideWhenUsed/>
    <w:rsid w:val="00A2619D"/>
    <w:rPr>
      <w:color w:val="605E5C"/>
      <w:shd w:val="clear" w:color="auto" w:fill="E1DFDD"/>
    </w:rPr>
  </w:style>
  <w:style w:type="character" w:customStyle="1" w:styleId="FuzeileZchn">
    <w:name w:val="Fußzeile Zchn"/>
    <w:link w:val="Fuzeile"/>
    <w:uiPriority w:val="99"/>
    <w:rsid w:val="00FF521C"/>
    <w:rPr>
      <w:rFonts w:ascii="Calibri Light" w:hAnsi="Calibri Light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www.prankmenot.com/" TargetMode="External"/><Relationship Id="rId26" Type="http://schemas.openxmlformats.org/officeDocument/2006/relationships/hyperlink" Target="https://www.prankmenot.com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yperlink" Target="https://www.prankmenot.com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hyperlink" Target="https://www.fakewhats.com/generator" TargetMode="External"/><Relationship Id="rId20" Type="http://schemas.openxmlformats.org/officeDocument/2006/relationships/hyperlink" Target="https://www.prankmenot.com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prankmenot.com/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hyperlink" Target="https://www.prankmenot.com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akewhats.com/generator" TargetMode="External"/><Relationship Id="rId22" Type="http://schemas.openxmlformats.org/officeDocument/2006/relationships/hyperlink" Target="https://www.prankmenot.com/" TargetMode="External"/><Relationship Id="rId27" Type="http://schemas.openxmlformats.org/officeDocument/2006/relationships/image" Target="media/image9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in\OneDrive%20-%20Freiwillige%20Selbstkontrolle%20Fernsehen%20e.V\Medienradar\Wordvorlagen-neu\DFV-Arbeitsblatt-bla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E235559ECA26B488F199DE1D61CA6C0" ma:contentTypeVersion="9" ma:contentTypeDescription="Ein neues Dokument erstellen." ma:contentTypeScope="" ma:versionID="b2225549201cdbcec75f10d59bdfe2eb">
  <xsd:schema xmlns:xsd="http://www.w3.org/2001/XMLSchema" xmlns:xs="http://www.w3.org/2001/XMLSchema" xmlns:p="http://schemas.microsoft.com/office/2006/metadata/properties" xmlns:ns2="aaebc552-79aa-4a97-a340-ee3a78feb3fc" targetNamespace="http://schemas.microsoft.com/office/2006/metadata/properties" ma:root="true" ma:fieldsID="9c7876d8fdf539e1eeda332b113740f5" ns2:_="">
    <xsd:import namespace="aaebc552-79aa-4a97-a340-ee3a78feb3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ebc552-79aa-4a97-a340-ee3a78feb3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6CAB86-1E76-4F04-BD67-21FA45FE02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A020FD-0C5A-4117-A99A-9B9D3D37E7D0}">
  <ds:schemaRefs>
    <ds:schemaRef ds:uri="8ca6ea40-2765-4ce4-a2b1-e974e1f7d44d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purl.org/dc/dcmitype/"/>
    <ds:schemaRef ds:uri="199e09fe-55ab-4567-80e2-63f24c3d0f24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8D14E3B5-B7D0-49AE-80F2-1586ACF7524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DB4036F-D476-450D-9F3D-AEDDD7F10704}"/>
</file>

<file path=docProps/app.xml><?xml version="1.0" encoding="utf-8"?>
<Properties xmlns="http://schemas.openxmlformats.org/officeDocument/2006/extended-properties" xmlns:vt="http://schemas.openxmlformats.org/officeDocument/2006/docPropsVTypes">
  <Template>DFV-Arbeitsblatt-blau.dotx</Template>
  <TotalTime>0</TotalTime>
  <Pages>6</Pages>
  <Words>217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ARTIKEL </vt:lpstr>
    </vt:vector>
  </TitlesOfParts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ARTIKEL</dc:title>
  <dc:subject/>
  <dc:creator>K</dc:creator>
  <cp:keywords/>
  <dc:description/>
  <cp:lastModifiedBy>Karin Dirks</cp:lastModifiedBy>
  <cp:revision>15</cp:revision>
  <dcterms:created xsi:type="dcterms:W3CDTF">2020-10-30T12:37:00Z</dcterms:created>
  <dcterms:modified xsi:type="dcterms:W3CDTF">2020-10-30T12:52:00Z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0x0101006E235559ECA26B488F199DE1D61CA6C0</vt:lpwstr>
  </property>
</Properties>
</file>